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Spec="center" w:tblpY="-600"/>
        <w:tblW w:w="1101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"/>
        <w:gridCol w:w="630"/>
        <w:gridCol w:w="3057"/>
        <w:gridCol w:w="423"/>
        <w:gridCol w:w="6607"/>
      </w:tblGrid>
      <w:tr w:rsidR="003D1B71" w:rsidRPr="00452669" w:rsidTr="00DD6BDF">
        <w:trPr>
          <w:trHeight w:val="3402"/>
        </w:trPr>
        <w:tc>
          <w:tcPr>
            <w:tcW w:w="3981" w:type="dxa"/>
            <w:gridSpan w:val="3"/>
            <w:vMerge w:val="restart"/>
            <w:tcBorders>
              <w:bottom w:val="nil"/>
            </w:tcBorders>
          </w:tcPr>
          <w:p w:rsidR="003D1B71" w:rsidRPr="00452669" w:rsidRDefault="006126B2" w:rsidP="004B496C">
            <w:pPr>
              <w:pStyle w:val="Zkladn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b/>
                <w:noProof/>
                <w:sz w:val="52"/>
                <w:szCs w:val="52"/>
                <w:u w:val="single"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58C9B7B7" wp14:editId="4D99BDCC">
                  <wp:simplePos x="0" y="0"/>
                  <wp:positionH relativeFrom="column">
                    <wp:posOffset>-264160</wp:posOffset>
                  </wp:positionH>
                  <wp:positionV relativeFrom="paragraph">
                    <wp:posOffset>314325</wp:posOffset>
                  </wp:positionV>
                  <wp:extent cx="2862072" cy="1906524"/>
                  <wp:effectExtent l="0" t="0" r="0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áta a sy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072" cy="190652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6126B2" w:rsidRDefault="002E3F36" w:rsidP="006126B2">
            <w:pPr>
              <w:pStyle w:val="Nzev"/>
              <w:rPr>
                <w:sz w:val="52"/>
                <w:szCs w:val="52"/>
              </w:rPr>
            </w:pPr>
            <w:r w:rsidRPr="002E3F36">
              <w:rPr>
                <w:sz w:val="52"/>
                <w:szCs w:val="52"/>
              </w:rPr>
              <w:t>POZVÁNKA</w:t>
            </w:r>
          </w:p>
          <w:p w:rsidR="003D1B71" w:rsidRPr="00452669" w:rsidRDefault="003D1B71" w:rsidP="006126B2">
            <w:pPr>
              <w:pStyle w:val="Nzev"/>
            </w:pPr>
            <w:r w:rsidRPr="002E3F36">
              <w:rPr>
                <w:sz w:val="52"/>
                <w:szCs w:val="52"/>
                <w:lang w:bidi="cs-CZ"/>
              </w:rPr>
              <w:br/>
            </w:r>
            <w:r w:rsidR="000E5F63" w:rsidRPr="00DD6BDF">
              <w:rPr>
                <w:color w:val="FF0000"/>
                <w:sz w:val="44"/>
                <w:szCs w:val="44"/>
              </w:rPr>
              <w:t xml:space="preserve"> „</w:t>
            </w:r>
            <w:r w:rsidR="006126B2">
              <w:rPr>
                <w:rFonts w:ascii="Source Sans Pro" w:hAnsi="Source Sans Pro"/>
                <w:b w:val="0"/>
                <w:bCs w:val="0"/>
                <w:color w:val="FF0000"/>
                <w:bdr w:val="none" w:sz="0" w:space="0" w:color="auto" w:frame="1"/>
              </w:rPr>
              <w:t xml:space="preserve">VÝCHOVA KLUKŮ </w:t>
            </w:r>
            <w:r w:rsidR="000E5F63" w:rsidRPr="00DD6BDF">
              <w:rPr>
                <w:color w:val="FF0000"/>
                <w:sz w:val="44"/>
                <w:szCs w:val="44"/>
              </w:rPr>
              <w:t>“</w:t>
            </w:r>
          </w:p>
        </w:tc>
      </w:tr>
      <w:tr w:rsidR="003D1B71" w:rsidRPr="00452669" w:rsidTr="00FD6D1C">
        <w:trPr>
          <w:trHeight w:val="711"/>
        </w:trPr>
        <w:tc>
          <w:tcPr>
            <w:tcW w:w="3981" w:type="dxa"/>
            <w:gridSpan w:val="3"/>
            <w:vMerge/>
            <w:tcBorders>
              <w:bottom w:val="nil"/>
            </w:tcBorders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2E3F36" w:rsidRDefault="002E3F36" w:rsidP="004B496C">
            <w:pPr>
              <w:pStyle w:val="Nadpis2"/>
              <w:rPr>
                <w:sz w:val="30"/>
                <w:szCs w:val="30"/>
              </w:rPr>
            </w:pPr>
            <w:r w:rsidRPr="002E3F36">
              <w:rPr>
                <w:sz w:val="30"/>
                <w:szCs w:val="30"/>
              </w:rPr>
              <w:t xml:space="preserve">TERMÍN KONÁNÍ </w:t>
            </w:r>
          </w:p>
          <w:p w:rsidR="003D1B71" w:rsidRPr="002E3F36" w:rsidRDefault="006126B2" w:rsidP="003B334B">
            <w:pPr>
              <w:pStyle w:val="Data"/>
              <w:ind w:left="36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21</w:t>
            </w:r>
            <w:r w:rsidR="00847BD0">
              <w:rPr>
                <w:sz w:val="30"/>
                <w:szCs w:val="30"/>
              </w:rPr>
              <w:t>. 4</w:t>
            </w:r>
            <w:r w:rsidR="003B334B">
              <w:rPr>
                <w:sz w:val="30"/>
                <w:szCs w:val="30"/>
              </w:rPr>
              <w:t>. 2021</w:t>
            </w:r>
            <w:r w:rsidR="005767DB">
              <w:rPr>
                <w:sz w:val="30"/>
                <w:szCs w:val="30"/>
              </w:rPr>
              <w:t xml:space="preserve">, </w:t>
            </w:r>
            <w:r>
              <w:rPr>
                <w:sz w:val="30"/>
                <w:szCs w:val="30"/>
              </w:rPr>
              <w:t>17.30 – 19.30</w:t>
            </w:r>
            <w:r w:rsidR="003B334B">
              <w:rPr>
                <w:sz w:val="30"/>
                <w:szCs w:val="30"/>
              </w:rPr>
              <w:t xml:space="preserve"> hodin</w:t>
            </w:r>
          </w:p>
          <w:p w:rsidR="003D1B71" w:rsidRPr="00EC4350" w:rsidRDefault="002E3F36" w:rsidP="004B496C">
            <w:pPr>
              <w:pStyle w:val="Nadpis2"/>
              <w:rPr>
                <w:sz w:val="30"/>
                <w:szCs w:val="30"/>
              </w:rPr>
            </w:pPr>
            <w:r w:rsidRPr="00EC4350">
              <w:rPr>
                <w:sz w:val="30"/>
                <w:szCs w:val="30"/>
              </w:rPr>
              <w:t>ANOTACE</w:t>
            </w:r>
          </w:p>
          <w:p w:rsidR="006126B2" w:rsidRPr="006126B2" w:rsidRDefault="006126B2" w:rsidP="006126B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spacing w:after="160" w:line="300" w:lineRule="auto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S</w:t>
            </w:r>
            <w:r w:rsidRPr="006126B2">
              <w:rPr>
                <w:color w:val="000000"/>
              </w:rPr>
              <w:t xml:space="preserve">eminář </w:t>
            </w:r>
            <w:r>
              <w:rPr>
                <w:color w:val="000000"/>
              </w:rPr>
              <w:t>u</w:t>
            </w:r>
            <w:r w:rsidRPr="006126B2">
              <w:rPr>
                <w:color w:val="000000"/>
              </w:rPr>
              <w:t>kazuje, že se změnou doby se mění i tyto cíle a pojetí výchovy. Generace vyrůstající v socialismu se řídily jinými výchovnými cíli a stereotypy, dnešní doba akcentuje rychlejší nástup změn, nárůst využití technologie, tlak na výkon a příležitosti ke změně paradigmatu. Tak, jak během posledních 100 let dosáhly značného posunu ženy, je zde nyní příležitost pro muže. Namísto živitele rodiny se očekává, že muži budou zastávat i jiné role v rodině. Malí kluci mají ovšem svoje potřeby, které jsou jiné než potřeby holčiček. Tyto potřeby je dobré naplnit, aby se i kluci mohli rozví</w:t>
            </w:r>
            <w:r>
              <w:rPr>
                <w:color w:val="000000"/>
              </w:rPr>
              <w:t>jet směrem ke svému potenciálu.</w:t>
            </w:r>
          </w:p>
          <w:p w:rsidR="000E5F63" w:rsidRDefault="00847BD0" w:rsidP="006126B2">
            <w:pPr>
              <w:pStyle w:val="Nadpis2"/>
              <w:rPr>
                <w:sz w:val="30"/>
                <w:szCs w:val="30"/>
              </w:rPr>
            </w:pPr>
            <w:r w:rsidRPr="00EC4350">
              <w:rPr>
                <w:sz w:val="30"/>
                <w:szCs w:val="30"/>
              </w:rPr>
              <w:t xml:space="preserve"> </w:t>
            </w:r>
            <w:r w:rsidR="002E3F36" w:rsidRPr="00EC4350">
              <w:rPr>
                <w:sz w:val="30"/>
                <w:szCs w:val="30"/>
              </w:rPr>
              <w:t>CÍL SEMINÁŘE</w:t>
            </w:r>
          </w:p>
          <w:p w:rsidR="006126B2" w:rsidRPr="006126B2" w:rsidRDefault="005615E2" w:rsidP="006126B2">
            <w:r>
              <w:t xml:space="preserve">Ukázat cesty, jak </w:t>
            </w:r>
            <w:r w:rsidR="006126B2">
              <w:t>mohou kluci využívat svých silných stránek, jak se identifikovat, akceptovat a rozvíjet i své slabé stránky.</w:t>
            </w:r>
          </w:p>
          <w:p w:rsidR="003D1B71" w:rsidRPr="00EC4350" w:rsidRDefault="00EC4350" w:rsidP="004B496C">
            <w:pPr>
              <w:pStyle w:val="Nadpis2"/>
              <w:rPr>
                <w:sz w:val="30"/>
                <w:szCs w:val="30"/>
              </w:rPr>
            </w:pPr>
            <w:r w:rsidRPr="00EC4350">
              <w:rPr>
                <w:sz w:val="30"/>
                <w:szCs w:val="30"/>
              </w:rPr>
              <w:t>PŘEDNÁŠEJÍCÍ</w:t>
            </w:r>
          </w:p>
          <w:p w:rsidR="003D1B71" w:rsidRDefault="006126B2" w:rsidP="006126B2">
            <w:pPr>
              <w:spacing w:line="264" w:lineRule="auto"/>
              <w:jc w:val="both"/>
              <w:rPr>
                <w:rFonts w:eastAsia="Calibri"/>
                <w:i/>
              </w:rPr>
            </w:pPr>
            <w:r>
              <w:rPr>
                <w:rFonts w:eastAsia="Calibri"/>
                <w:b/>
                <w:i/>
              </w:rPr>
              <w:t xml:space="preserve">Petr Suchý – </w:t>
            </w:r>
            <w:r w:rsidRPr="006126B2">
              <w:rPr>
                <w:rFonts w:eastAsia="Calibri"/>
                <w:i/>
              </w:rPr>
              <w:t>Poskytuje poradenství mužům se zaměřením na jejich otcovskou roli</w:t>
            </w:r>
            <w:r>
              <w:rPr>
                <w:rFonts w:eastAsia="Calibri"/>
                <w:b/>
                <w:i/>
              </w:rPr>
              <w:t xml:space="preserve">. </w:t>
            </w:r>
            <w:r w:rsidRPr="006126B2">
              <w:rPr>
                <w:rFonts w:eastAsia="Calibri"/>
                <w:i/>
              </w:rPr>
              <w:t>Vede semináře na téma výchovy dětí a otcovství</w:t>
            </w:r>
            <w:r>
              <w:rPr>
                <w:rFonts w:eastAsia="Calibri"/>
                <w:b/>
                <w:i/>
              </w:rPr>
              <w:t xml:space="preserve">. </w:t>
            </w:r>
            <w:r w:rsidRPr="006126B2">
              <w:rPr>
                <w:rFonts w:eastAsia="Calibri"/>
                <w:i/>
              </w:rPr>
              <w:t>Pracuje</w:t>
            </w:r>
            <w:r>
              <w:rPr>
                <w:rFonts w:eastAsia="Calibri"/>
                <w:b/>
                <w:i/>
              </w:rPr>
              <w:t xml:space="preserve"> </w:t>
            </w:r>
            <w:r w:rsidRPr="006126B2">
              <w:rPr>
                <w:rFonts w:eastAsia="Calibri"/>
                <w:i/>
              </w:rPr>
              <w:t xml:space="preserve">s dětmi na kroužcích a táborech. </w:t>
            </w:r>
          </w:p>
          <w:p w:rsidR="00601A42" w:rsidRDefault="00601A42" w:rsidP="006126B2">
            <w:pPr>
              <w:spacing w:line="264" w:lineRule="auto"/>
              <w:jc w:val="both"/>
              <w:rPr>
                <w:rFonts w:eastAsia="Calibri"/>
                <w:i/>
              </w:rPr>
            </w:pPr>
          </w:p>
          <w:p w:rsidR="00601A42" w:rsidRDefault="00601A42" w:rsidP="00601A42">
            <w:pPr>
              <w:pStyle w:val="Informace"/>
              <w:rPr>
                <w:color w:val="808080" w:themeColor="background1" w:themeShade="80"/>
                <w:sz w:val="24"/>
                <w:szCs w:val="24"/>
              </w:rPr>
            </w:pPr>
            <w:r w:rsidRPr="00601A42">
              <w:rPr>
                <w:color w:val="0072C7" w:themeColor="accent2"/>
                <w:sz w:val="30"/>
                <w:szCs w:val="30"/>
              </w:rPr>
              <w:t>Registrace</w:t>
            </w:r>
            <w:r w:rsidRPr="00CD591A">
              <w:rPr>
                <w:color w:val="808080" w:themeColor="background1" w:themeShade="80"/>
                <w:sz w:val="24"/>
                <w:szCs w:val="24"/>
              </w:rPr>
              <w:t>:</w:t>
            </w:r>
            <w:r w:rsidRPr="00601A42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hyperlink r:id="rId12" w:tgtFrame="blank" w:history="1">
              <w:r w:rsidRPr="00601A42">
                <w:rPr>
                  <w:rStyle w:val="Hypertextovodkaz"/>
                  <w:rFonts w:asciiTheme="minorHAnsi" w:hAnsiTheme="minorHAnsi" w:cstheme="minorHAnsi"/>
                  <w:b/>
                  <w:bCs/>
                  <w:color w:val="4285F4"/>
                  <w:szCs w:val="20"/>
                </w:rPr>
                <w:t>https://1url.cz/@Vychova_kluku_21_4_2021</w:t>
              </w:r>
            </w:hyperlink>
          </w:p>
          <w:p w:rsidR="00601A42" w:rsidRPr="006126B2" w:rsidRDefault="00601A42" w:rsidP="00601A42">
            <w:pPr>
              <w:spacing w:line="264" w:lineRule="auto"/>
              <w:jc w:val="both"/>
              <w:rPr>
                <w:rFonts w:eastAsia="Calibri"/>
                <w:i/>
              </w:rPr>
            </w:pPr>
          </w:p>
        </w:tc>
      </w:tr>
      <w:tr w:rsidR="003D1B71" w:rsidRPr="00452669" w:rsidTr="00057041">
        <w:trPr>
          <w:trHeight w:val="1263"/>
        </w:trPr>
        <w:tc>
          <w:tcPr>
            <w:tcW w:w="294" w:type="dxa"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  <w:bookmarkStart w:id="0" w:name="_GoBack"/>
            <w:bookmarkEnd w:id="0"/>
          </w:p>
        </w:tc>
        <w:tc>
          <w:tcPr>
            <w:tcW w:w="3687" w:type="dxa"/>
            <w:gridSpan w:val="2"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/>
        </w:tc>
      </w:tr>
      <w:tr w:rsidR="003D1B71" w:rsidRPr="00452669" w:rsidTr="00057041">
        <w:trPr>
          <w:trHeight w:val="589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rStyle w:val="Siln"/>
                <w:b w:val="0"/>
                <w:bCs w:val="0"/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BCB30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PBrhxLCLwChGPZTY5lV44lBJ4FsnbeTY5lV44lBJ4Fsnbe&#10;TY5lV44lBJ4FEsXZTY5lV44lBJ4FEsXZ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vQTmW3eRYdiiV3Acmx7IrxxICrwm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HgkM5lhB4BQjHcpgcy6EcSwg8C2TFcpgcy6EcSwg8C2TFcpgcy6EcSwg8&#10;C2TtfJgcy6EcSwg8C2TtfJg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">
                      <v:shape id="Volný tvar: Obrazec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:rsidR="00BD455C" w:rsidRDefault="00BD455C" w:rsidP="00057041">
            <w:pPr>
              <w:pStyle w:val="Informac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Místo konání: </w:t>
            </w:r>
          </w:p>
          <w:p w:rsidR="003D1B71" w:rsidRPr="00452669" w:rsidRDefault="006126B2" w:rsidP="00850DB0">
            <w:pPr>
              <w:pStyle w:val="Informace"/>
            </w:pPr>
            <w:r>
              <w:rPr>
                <w:color w:val="FF0000"/>
                <w:sz w:val="24"/>
                <w:szCs w:val="24"/>
              </w:rPr>
              <w:t>ON-LINE pro registrované</w:t>
            </w:r>
            <w:r w:rsidR="00F34471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198"/>
        </w:trPr>
        <w:tc>
          <w:tcPr>
            <w:tcW w:w="294" w:type="dxa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87" w:type="dxa"/>
            <w:gridSpan w:val="2"/>
            <w:vAlign w:val="center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677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C68D4" id="Skupin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">
                      <v:shape id="Volný tvar: Obrazec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:rsidR="003D1B71" w:rsidRPr="00452669" w:rsidRDefault="002E3F36" w:rsidP="00057041">
            <w:pPr>
              <w:pStyle w:val="Informace"/>
            </w:pPr>
            <w:r>
              <w:t>+</w:t>
            </w:r>
            <w:r w:rsidRPr="00EC4350">
              <w:rPr>
                <w:sz w:val="24"/>
                <w:szCs w:val="24"/>
              </w:rPr>
              <w:t>420 607 978 465</w:t>
            </w:r>
            <w:r>
              <w:t xml:space="preserve"> </w:t>
            </w: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198"/>
        </w:trPr>
        <w:tc>
          <w:tcPr>
            <w:tcW w:w="294" w:type="dxa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87" w:type="dxa"/>
            <w:gridSpan w:val="2"/>
            <w:vAlign w:val="center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687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5D1814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8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:rsidR="00601A42" w:rsidRDefault="00BD455C" w:rsidP="00057041">
            <w:pPr>
              <w:pStyle w:val="Informace"/>
              <w:rPr>
                <w:color w:val="808080" w:themeColor="background1" w:themeShade="80"/>
                <w:sz w:val="24"/>
                <w:szCs w:val="24"/>
              </w:rPr>
            </w:pPr>
            <w:r w:rsidRPr="00CD591A">
              <w:rPr>
                <w:color w:val="808080" w:themeColor="background1" w:themeShade="80"/>
                <w:sz w:val="24"/>
                <w:szCs w:val="24"/>
              </w:rPr>
              <w:t xml:space="preserve">Registrace: </w:t>
            </w:r>
          </w:p>
          <w:p w:rsidR="003D1B71" w:rsidRPr="00601A42" w:rsidRDefault="00601A42" w:rsidP="00057041">
            <w:pPr>
              <w:pStyle w:val="Informace"/>
              <w:rPr>
                <w:color w:val="FF0000"/>
                <w:szCs w:val="20"/>
              </w:rPr>
            </w:pPr>
            <w:hyperlink r:id="rId19" w:tgtFrame="blank" w:history="1">
              <w:r w:rsidRPr="00601A42">
                <w:rPr>
                  <w:rStyle w:val="Hypertextovodkaz"/>
                  <w:rFonts w:asciiTheme="minorHAnsi" w:hAnsiTheme="minorHAnsi" w:cstheme="minorHAnsi"/>
                  <w:b/>
                  <w:bCs/>
                  <w:color w:val="4285F4"/>
                  <w:szCs w:val="20"/>
                  <w:shd w:val="clear" w:color="auto" w:fill="FBFBFB"/>
                </w:rPr>
                <w:t>https://1url.cz/@Vychova_kluku_21_4_2021</w:t>
              </w:r>
            </w:hyperlink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188"/>
        </w:trPr>
        <w:tc>
          <w:tcPr>
            <w:tcW w:w="294" w:type="dxa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87" w:type="dxa"/>
            <w:gridSpan w:val="2"/>
            <w:vAlign w:val="center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DD6BDF">
        <w:trPr>
          <w:trHeight w:val="4251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EC4350" w:rsidRDefault="003D1B71" w:rsidP="00057041">
            <w:pPr>
              <w:pStyle w:val="Informace"/>
              <w:ind w:left="-404" w:firstLine="284"/>
              <w:jc w:val="center"/>
              <w:rPr>
                <w:color w:val="666666"/>
                <w:sz w:val="24"/>
                <w:szCs w:val="24"/>
              </w:rPr>
            </w:pPr>
            <w:r w:rsidRPr="00EC4350">
              <w:rPr>
                <w:noProof/>
                <w:sz w:val="24"/>
                <w:szCs w:val="24"/>
                <w:lang w:eastAsia="cs-CZ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Skupina 23" descr="ikona web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lný tvar: Obrazec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ek 36" descr="ikona web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20ECC6" id="Skupina 23" o:spid="_x0000_s1026" alt="ikona web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6" o:spid="_x0000_s1028" type="#_x0000_t75" alt="ikona web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1" o:title="ikona web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:rsidR="00EC4350" w:rsidRPr="00EC4350" w:rsidRDefault="00D173D3" w:rsidP="00057041">
            <w:pPr>
              <w:pStyle w:val="Informace"/>
              <w:rPr>
                <w:sz w:val="24"/>
                <w:szCs w:val="24"/>
              </w:rPr>
            </w:pPr>
            <w:hyperlink r:id="rId22" w:history="1">
              <w:r w:rsidR="00EC4350" w:rsidRPr="00EC4350">
                <w:rPr>
                  <w:rStyle w:val="Hypertextovodkaz"/>
                  <w:sz w:val="24"/>
                  <w:szCs w:val="24"/>
                </w:rPr>
                <w:t>www.mapbrandysko.cz</w:t>
              </w:r>
            </w:hyperlink>
            <w:r w:rsidR="00EC4350" w:rsidRPr="00EC4350">
              <w:rPr>
                <w:sz w:val="24"/>
                <w:szCs w:val="24"/>
              </w:rPr>
              <w:t xml:space="preserve">, </w:t>
            </w:r>
          </w:p>
          <w:p w:rsidR="00DD6BDF" w:rsidRDefault="00D173D3" w:rsidP="00057041">
            <w:pPr>
              <w:pStyle w:val="Informace"/>
              <w:rPr>
                <w:rStyle w:val="Hypertextovodkaz"/>
                <w:sz w:val="24"/>
                <w:szCs w:val="24"/>
              </w:rPr>
            </w:pPr>
            <w:hyperlink r:id="rId23" w:history="1">
              <w:r w:rsidR="00EC4350" w:rsidRPr="00EC4350">
                <w:rPr>
                  <w:rStyle w:val="Hypertextovodkaz"/>
                  <w:sz w:val="24"/>
                  <w:szCs w:val="24"/>
                </w:rPr>
                <w:t xml:space="preserve">FB - </w:t>
              </w:r>
              <w:proofErr w:type="spellStart"/>
              <w:r w:rsidR="00EC4350" w:rsidRPr="00EC4350">
                <w:rPr>
                  <w:rStyle w:val="Hypertextovodkaz"/>
                  <w:sz w:val="24"/>
                  <w:szCs w:val="24"/>
                </w:rPr>
                <w:t>MAPBrandysko</w:t>
              </w:r>
              <w:proofErr w:type="spellEnd"/>
            </w:hyperlink>
          </w:p>
          <w:p w:rsidR="00DD6BDF" w:rsidRDefault="00DD6BDF" w:rsidP="00057041">
            <w:pPr>
              <w:pStyle w:val="Informace"/>
              <w:rPr>
                <w:rStyle w:val="Hypertextovodkaz"/>
                <w:sz w:val="24"/>
                <w:szCs w:val="24"/>
              </w:rPr>
            </w:pPr>
          </w:p>
          <w:p w:rsidR="00DD6BDF" w:rsidRDefault="00DD6BDF" w:rsidP="00057041">
            <w:pPr>
              <w:pStyle w:val="Informace"/>
              <w:rPr>
                <w:rStyle w:val="Hypertextovodkaz"/>
                <w:sz w:val="24"/>
                <w:szCs w:val="24"/>
              </w:rPr>
            </w:pPr>
          </w:p>
          <w:p w:rsidR="00DD6BDF" w:rsidRPr="00DD6BDF" w:rsidRDefault="00DD6BDF" w:rsidP="00DD6BDF">
            <w:pPr>
              <w:widowControl/>
              <w:autoSpaceDE/>
              <w:autoSpaceDN/>
              <w:adjustRightInd/>
              <w:spacing w:after="160" w:line="259" w:lineRule="auto"/>
              <w:contextualSpacing/>
              <w:rPr>
                <w:rFonts w:asciiTheme="majorHAnsi" w:hAnsiTheme="majorHAnsi"/>
                <w:b/>
                <w:sz w:val="26"/>
                <w:szCs w:val="26"/>
                <w:u w:val="single"/>
              </w:rPr>
            </w:pPr>
            <w:r w:rsidRPr="00DD6BDF">
              <w:rPr>
                <w:rFonts w:asciiTheme="majorHAnsi" w:hAnsiTheme="majorHAnsi"/>
                <w:b/>
                <w:color w:val="0070C0"/>
                <w:sz w:val="26"/>
                <w:szCs w:val="26"/>
                <w:u w:val="single"/>
              </w:rPr>
              <w:t>PRO KOHO A ZA KOLIK</w:t>
            </w:r>
            <w:r w:rsidRPr="00DD6BDF">
              <w:rPr>
                <w:rFonts w:asciiTheme="majorHAnsi" w:hAnsiTheme="majorHAnsi"/>
                <w:b/>
                <w:sz w:val="26"/>
                <w:szCs w:val="26"/>
                <w:u w:val="single"/>
              </w:rPr>
              <w:t xml:space="preserve"> </w:t>
            </w:r>
          </w:p>
          <w:p w:rsidR="00DD6BDF" w:rsidRDefault="00DD6BDF" w:rsidP="00DD6BDF">
            <w:pPr>
              <w:widowControl/>
              <w:autoSpaceDE/>
              <w:autoSpaceDN/>
              <w:adjustRightInd/>
              <w:spacing w:after="160" w:line="259" w:lineRule="auto"/>
              <w:contextualSpacing/>
            </w:pPr>
            <w:r w:rsidRPr="00542A50">
              <w:t xml:space="preserve">Seminář je určen </w:t>
            </w:r>
            <w:r w:rsidR="006126B2">
              <w:t xml:space="preserve">rodičům, prarodičům i učitelům a </w:t>
            </w:r>
            <w:proofErr w:type="gramStart"/>
            <w:r w:rsidR="006126B2">
              <w:t xml:space="preserve">učitelkám </w:t>
            </w:r>
            <w:r>
              <w:t>.</w:t>
            </w:r>
            <w:proofErr w:type="gramEnd"/>
            <w:r>
              <w:t xml:space="preserve">  </w:t>
            </w:r>
          </w:p>
          <w:p w:rsidR="00DD6BDF" w:rsidRDefault="00DD6BDF" w:rsidP="00DD6BDF">
            <w:pPr>
              <w:widowControl/>
              <w:autoSpaceDE/>
              <w:autoSpaceDN/>
              <w:adjustRightInd/>
              <w:spacing w:after="160" w:line="259" w:lineRule="auto"/>
              <w:contextualSpacing/>
            </w:pPr>
          </w:p>
          <w:p w:rsidR="00DD6BDF" w:rsidRDefault="00DD6BDF" w:rsidP="00DD6BDF">
            <w:pPr>
              <w:widowControl/>
              <w:autoSpaceDE/>
              <w:autoSpaceDN/>
              <w:adjustRightInd/>
              <w:spacing w:after="160" w:line="259" w:lineRule="auto"/>
              <w:contextualSpacing/>
            </w:pPr>
            <w:r w:rsidRPr="00542A50">
              <w:rPr>
                <w:u w:val="single"/>
              </w:rPr>
              <w:t xml:space="preserve">Seminář je </w:t>
            </w:r>
            <w:r w:rsidRPr="00542A50">
              <w:rPr>
                <w:b/>
                <w:u w:val="single"/>
              </w:rPr>
              <w:t>ZDARMA</w:t>
            </w:r>
            <w:r w:rsidRPr="00542A50">
              <w:rPr>
                <w:u w:val="single"/>
              </w:rPr>
              <w:t xml:space="preserve"> díky financování z projektu MAP II pro </w:t>
            </w:r>
            <w:proofErr w:type="spellStart"/>
            <w:r w:rsidRPr="00542A50">
              <w:rPr>
                <w:u w:val="single"/>
              </w:rPr>
              <w:t>Brandýsko</w:t>
            </w:r>
            <w:proofErr w:type="spellEnd"/>
          </w:p>
          <w:p w:rsidR="003D1B71" w:rsidRPr="00EC4350" w:rsidRDefault="00EC4350" w:rsidP="00057041">
            <w:pPr>
              <w:pStyle w:val="Informace"/>
              <w:rPr>
                <w:sz w:val="24"/>
                <w:szCs w:val="24"/>
              </w:rPr>
            </w:pPr>
            <w:r w:rsidRPr="00EC43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Informac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FD6D1C">
        <w:trPr>
          <w:trHeight w:val="4012"/>
        </w:trPr>
        <w:tc>
          <w:tcPr>
            <w:tcW w:w="294" w:type="dxa"/>
          </w:tcPr>
          <w:p w:rsidR="003D1B71" w:rsidRPr="00452669" w:rsidRDefault="003D1B71" w:rsidP="00057041">
            <w:pPr>
              <w:ind w:left="-404" w:firstLine="284"/>
              <w:rPr>
                <w:color w:val="0072C7" w:themeColor="accent2"/>
              </w:rPr>
            </w:pPr>
          </w:p>
        </w:tc>
        <w:tc>
          <w:tcPr>
            <w:tcW w:w="3687" w:type="dxa"/>
            <w:gridSpan w:val="2"/>
          </w:tcPr>
          <w:p w:rsidR="00FD6D1C" w:rsidRDefault="00FD6D1C" w:rsidP="00FD6D1C">
            <w:pPr>
              <w:widowControl/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asciiTheme="majorHAnsi" w:hAnsiTheme="majorHAnsi"/>
                <w:b/>
                <w:color w:val="0070C0"/>
                <w:sz w:val="30"/>
                <w:szCs w:val="30"/>
                <w:u w:val="single"/>
              </w:rPr>
            </w:pPr>
          </w:p>
          <w:p w:rsidR="00FD6D1C" w:rsidRDefault="00FD6D1C" w:rsidP="00FD6D1C">
            <w:pPr>
              <w:widowControl/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asciiTheme="majorHAnsi" w:hAnsiTheme="majorHAnsi"/>
                <w:b/>
                <w:color w:val="0070C0"/>
                <w:sz w:val="30"/>
                <w:szCs w:val="30"/>
                <w:u w:val="single"/>
              </w:rPr>
            </w:pPr>
          </w:p>
          <w:p w:rsidR="00FD6D1C" w:rsidRDefault="00FD6D1C" w:rsidP="00FD6D1C">
            <w:pPr>
              <w:widowControl/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asciiTheme="majorHAnsi" w:hAnsiTheme="majorHAnsi"/>
                <w:b/>
                <w:color w:val="0070C0"/>
                <w:sz w:val="30"/>
                <w:szCs w:val="30"/>
                <w:u w:val="single"/>
              </w:rPr>
            </w:pPr>
          </w:p>
          <w:p w:rsidR="003D1B71" w:rsidRPr="00EC4350" w:rsidRDefault="003D1B71" w:rsidP="00DD6BDF">
            <w:pPr>
              <w:widowControl/>
              <w:autoSpaceDE/>
              <w:autoSpaceDN/>
              <w:adjustRightInd/>
              <w:spacing w:after="160" w:line="259" w:lineRule="auto"/>
              <w:contextualSpacing/>
              <w:rPr>
                <w:color w:val="0072C7" w:themeColor="accent2"/>
                <w:sz w:val="24"/>
                <w:szCs w:val="24"/>
              </w:rPr>
            </w:pPr>
          </w:p>
        </w:tc>
        <w:tc>
          <w:tcPr>
            <w:tcW w:w="423" w:type="dxa"/>
          </w:tcPr>
          <w:p w:rsidR="003D1B71" w:rsidRPr="00452669" w:rsidRDefault="003D1B71" w:rsidP="004B496C"/>
        </w:tc>
        <w:tc>
          <w:tcPr>
            <w:tcW w:w="6607" w:type="dxa"/>
            <w:vMerge/>
          </w:tcPr>
          <w:p w:rsidR="003D1B71" w:rsidRPr="00452669" w:rsidRDefault="003D1B71" w:rsidP="004B496C"/>
        </w:tc>
      </w:tr>
    </w:tbl>
    <w:p w:rsidR="007F5B63" w:rsidRPr="00452669" w:rsidRDefault="007F5B63" w:rsidP="006D79A8">
      <w:pPr>
        <w:pStyle w:val="Zkladntext"/>
      </w:pPr>
    </w:p>
    <w:sectPr w:rsidR="007F5B63" w:rsidRPr="00452669" w:rsidSect="00CD591A">
      <w:headerReference w:type="default" r:id="rId24"/>
      <w:footerReference w:type="default" r:id="rId25"/>
      <w:type w:val="continuous"/>
      <w:pgSz w:w="11906" w:h="16838" w:code="9"/>
      <w:pgMar w:top="2302" w:right="794" w:bottom="1140" w:left="1140" w:header="720" w:footer="4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73D3" w:rsidRDefault="00D173D3" w:rsidP="00590471">
      <w:r>
        <w:separator/>
      </w:r>
    </w:p>
  </w:endnote>
  <w:endnote w:type="continuationSeparator" w:id="0">
    <w:p w:rsidR="00D173D3" w:rsidRDefault="00D173D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91A" w:rsidRDefault="00CD591A" w:rsidP="00CD591A">
    <w:pPr>
      <w:pStyle w:val="Zpat"/>
      <w:jc w:val="right"/>
      <w:rPr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310611D7" wp14:editId="50E72312">
          <wp:simplePos x="0" y="0"/>
          <wp:positionH relativeFrom="column">
            <wp:posOffset>-209736</wp:posOffset>
          </wp:positionH>
          <wp:positionV relativeFrom="paragraph">
            <wp:posOffset>32385</wp:posOffset>
          </wp:positionV>
          <wp:extent cx="2953526" cy="655451"/>
          <wp:effectExtent l="0" t="0" r="0" b="0"/>
          <wp:wrapNone/>
          <wp:docPr id="263" name="Obrázek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pvvv msmt bar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26" cy="655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6296">
      <w:rPr>
        <w:sz w:val="20"/>
        <w:szCs w:val="20"/>
      </w:rPr>
      <w:t xml:space="preserve">Seminář je pořádán v rámci realizace projektu </w:t>
    </w:r>
    <w:r>
      <w:rPr>
        <w:sz w:val="20"/>
        <w:szCs w:val="20"/>
      </w:rPr>
      <w:t xml:space="preserve">MAP II pro </w:t>
    </w:r>
    <w:proofErr w:type="spellStart"/>
    <w:r>
      <w:rPr>
        <w:sz w:val="20"/>
        <w:szCs w:val="20"/>
      </w:rPr>
      <w:t>Brandýsko</w:t>
    </w:r>
    <w:proofErr w:type="spellEnd"/>
    <w:r>
      <w:rPr>
        <w:sz w:val="20"/>
        <w:szCs w:val="20"/>
      </w:rPr>
      <w:t xml:space="preserve"> </w:t>
    </w:r>
  </w:p>
  <w:p w:rsidR="00CD591A" w:rsidRPr="00986296" w:rsidRDefault="00CD591A" w:rsidP="00CD591A">
    <w:pPr>
      <w:pStyle w:val="Zpat"/>
      <w:jc w:val="right"/>
      <w:rPr>
        <w:rStyle w:val="datalabel"/>
        <w:sz w:val="20"/>
        <w:szCs w:val="20"/>
      </w:rPr>
    </w:pPr>
    <w:r>
      <w:rPr>
        <w:sz w:val="20"/>
        <w:szCs w:val="20"/>
      </w:rPr>
      <w:t>R</w:t>
    </w:r>
    <w:r w:rsidRPr="00986296">
      <w:rPr>
        <w:sz w:val="20"/>
        <w:szCs w:val="20"/>
      </w:rPr>
      <w:t xml:space="preserve">egistrační č. projektu - </w:t>
    </w:r>
    <w:r w:rsidRPr="00986296">
      <w:rPr>
        <w:rStyle w:val="datalabel"/>
        <w:sz w:val="20"/>
        <w:szCs w:val="20"/>
      </w:rPr>
      <w:t>CZ.02.3.68/0.0/0.0/17_047/0011529</w:t>
    </w:r>
  </w:p>
  <w:p w:rsidR="000B6B12" w:rsidRPr="00CD591A" w:rsidRDefault="000B6B12" w:rsidP="00CD591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73D3" w:rsidRDefault="00D173D3" w:rsidP="00590471">
      <w:r>
        <w:separator/>
      </w:r>
    </w:p>
  </w:footnote>
  <w:footnote w:type="continuationSeparator" w:id="0">
    <w:p w:rsidR="00D173D3" w:rsidRDefault="00D173D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35732C" w:rsidRDefault="00310F17" w:rsidP="00060042">
    <w:pPr>
      <w:pStyle w:val="Zkladntext"/>
    </w:pPr>
    <w:r w:rsidRPr="0035732C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Volný tvar: Obrazec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1" name="Obdélní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3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42DAF5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93d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2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w9hpe7WwBUg+IxG&#10;iwszryF+SH7zUsxQ+ITUo/+B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WBciwPk2N5KMcSAk8DRaLJsTyUYwmBp4Ei0eRYHsqxhMDTQJFociwP5VhC4Gmg&#10;SDQ5lodyLCFwNHgqxxICLwPhWJ4mx/JUjiUEngYyOz9NjuWpHEsIPA1kdn6aHMtTOZYQeBqIn/g0&#10;OZanciwh8DQQP/F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J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ucV&#10;rjnHfItKHYh5diIZ72s4AzaqhaSdkBCJxpljbaprKst2u/yGnF7hTYgOy6iJx0w8rfpe8R+gy3yX&#10;L8p+CCCuwGjMNsfMOcLWXyUMDIWQkTlnTvzyrPBP1eGxj5latAmEoQhSXfnaYzQOj4vzC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1fm+RbLt5+zasEQy23T4rMm2fzu3Q3c88ImjMk/d2t3JFjqGuysuLKYUWs&#10;81Gz+KtARCT3ioSRgntEwPRzgBGm52uTdnlr2JL6DLK8dFiUQcE957lvF16JocpshiHvnhHU044P&#10;IetzHZ0guwg2ziQsrw8L3TPn1LB8UzlvDx9CluHW9ae2wPlYNgW9D/vTHSXMVH6avwuyGrB0bZR4&#10;R+W8JErjA+trvg4Tge/RaKHn3FtENwrigH3Wl0+jfqsN/iM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U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UlicEngaKRJNjeUCpiAYmEpVj&#10;eZgcywNKRTQwkagcy8PkWB7KsYTA6gXlWB4mx/KAUqltYHIsD+VYQuBVQZFociwP5VhC4GmgSDQ5&#10;lodyLCHwNFAkmhzLQzmWEFgaKMfyMDmWh3IsIfA0UCSaHMtDOZYQeBooEk2O5aEcSwg8DRSJJsfy&#10;UI4lBJ4GikSTY3koxxICR4Onciwh8DIQjuVpcixP5VhC4Gkgs/PT5FieyrGEwNNAZuenybE8lWMJ&#10;gaeB+IlPk2N5KscSAk8D8ROf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5732C">
      <w:rPr>
        <w:noProof/>
        <w:lang w:bidi="cs-CZ"/>
      </w:rPr>
      <w:t xml:space="preserve"> </w:t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998220" cy="619733"/>
          <wp:effectExtent l="0" t="0" r="0" b="9525"/>
          <wp:docPr id="260" name="Obrázek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mapI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886" cy="643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594360" cy="610973"/>
          <wp:effectExtent l="0" t="0" r="0" b="0"/>
          <wp:docPr id="261" name="Obrázek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N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75" cy="625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843789" cy="561120"/>
          <wp:effectExtent l="0" t="0" r="0" b="0"/>
          <wp:docPr id="262" name="Obrázek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třední polabí mal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813" cy="587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E6B04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071C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0A2A7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269B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5671F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04437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A730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A6C8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14ED7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8530F"/>
    <w:multiLevelType w:val="hybridMultilevel"/>
    <w:tmpl w:val="539037EC"/>
    <w:lvl w:ilvl="0" w:tplc="3C4E0734">
      <w:numFmt w:val="bullet"/>
      <w:lvlText w:val=""/>
      <w:lvlJc w:val="left"/>
      <w:pPr>
        <w:ind w:left="1822" w:hanging="372"/>
      </w:pPr>
      <w:rPr>
        <w:rFonts w:ascii="Wingdings" w:eastAsiaTheme="minorHAnsi" w:hAnsi="Wingdings" w:cstheme="minorBidi" w:hint="default"/>
        <w:color w:val="auto"/>
        <w:sz w:val="40"/>
      </w:rPr>
    </w:lvl>
    <w:lvl w:ilvl="1" w:tplc="04050003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13" w15:restartNumberingAfterBreak="0">
    <w:nsid w:val="1F2876C1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A686468"/>
    <w:multiLevelType w:val="hybridMultilevel"/>
    <w:tmpl w:val="D682D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F1FFF"/>
    <w:multiLevelType w:val="hybridMultilevel"/>
    <w:tmpl w:val="1DB40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716156"/>
    <w:multiLevelType w:val="hybridMultilevel"/>
    <w:tmpl w:val="DFB22E9A"/>
    <w:lvl w:ilvl="0" w:tplc="3C4E0734">
      <w:numFmt w:val="bullet"/>
      <w:lvlText w:val=""/>
      <w:lvlJc w:val="left"/>
      <w:pPr>
        <w:ind w:left="732" w:hanging="372"/>
      </w:pPr>
      <w:rPr>
        <w:rFonts w:ascii="Wingdings" w:eastAsiaTheme="minorHAnsi" w:hAnsi="Wingdings" w:cstheme="minorBidi" w:hint="default"/>
        <w:color w:val="auto"/>
        <w:sz w:val="4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C81E2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C2C2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ADD4D1F"/>
    <w:multiLevelType w:val="hybridMultilevel"/>
    <w:tmpl w:val="D774083A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8"/>
  </w:num>
  <w:num w:numId="5">
    <w:abstractNumId w:val="17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 w:numId="16">
    <w:abstractNumId w:val="12"/>
  </w:num>
  <w:num w:numId="17">
    <w:abstractNumId w:val="16"/>
  </w:num>
  <w:num w:numId="18">
    <w:abstractNumId w:val="19"/>
  </w:num>
  <w:num w:numId="19">
    <w:abstractNumId w:val="1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F36"/>
    <w:rsid w:val="0002087E"/>
    <w:rsid w:val="00057041"/>
    <w:rsid w:val="00060042"/>
    <w:rsid w:val="0008685D"/>
    <w:rsid w:val="00090860"/>
    <w:rsid w:val="0009183E"/>
    <w:rsid w:val="000936E8"/>
    <w:rsid w:val="000B6B12"/>
    <w:rsid w:val="000E5F63"/>
    <w:rsid w:val="00112FD7"/>
    <w:rsid w:val="00150ABD"/>
    <w:rsid w:val="001946FC"/>
    <w:rsid w:val="00222466"/>
    <w:rsid w:val="00247254"/>
    <w:rsid w:val="0024753C"/>
    <w:rsid w:val="00276026"/>
    <w:rsid w:val="002B4549"/>
    <w:rsid w:val="002E2438"/>
    <w:rsid w:val="002E3F36"/>
    <w:rsid w:val="002E5E9B"/>
    <w:rsid w:val="00310F17"/>
    <w:rsid w:val="003141E4"/>
    <w:rsid w:val="003165DE"/>
    <w:rsid w:val="00322A46"/>
    <w:rsid w:val="003326CB"/>
    <w:rsid w:val="00353B60"/>
    <w:rsid w:val="0035732C"/>
    <w:rsid w:val="00376291"/>
    <w:rsid w:val="00380719"/>
    <w:rsid w:val="00380FD1"/>
    <w:rsid w:val="00383D02"/>
    <w:rsid w:val="00385DE7"/>
    <w:rsid w:val="0039293D"/>
    <w:rsid w:val="003B334B"/>
    <w:rsid w:val="003D0704"/>
    <w:rsid w:val="003D1B71"/>
    <w:rsid w:val="00452669"/>
    <w:rsid w:val="004540E4"/>
    <w:rsid w:val="00480F7D"/>
    <w:rsid w:val="004B496C"/>
    <w:rsid w:val="004E158A"/>
    <w:rsid w:val="00512418"/>
    <w:rsid w:val="005405A9"/>
    <w:rsid w:val="00542A50"/>
    <w:rsid w:val="00560509"/>
    <w:rsid w:val="005615E2"/>
    <w:rsid w:val="00565C77"/>
    <w:rsid w:val="0056708E"/>
    <w:rsid w:val="005767DB"/>
    <w:rsid w:val="005801E5"/>
    <w:rsid w:val="00590471"/>
    <w:rsid w:val="005D01FA"/>
    <w:rsid w:val="00601A42"/>
    <w:rsid w:val="006126B2"/>
    <w:rsid w:val="00653E17"/>
    <w:rsid w:val="0066766E"/>
    <w:rsid w:val="006A08E8"/>
    <w:rsid w:val="006D79A8"/>
    <w:rsid w:val="0072353B"/>
    <w:rsid w:val="007253E4"/>
    <w:rsid w:val="007575B6"/>
    <w:rsid w:val="007A0D99"/>
    <w:rsid w:val="007A72A2"/>
    <w:rsid w:val="007B3C81"/>
    <w:rsid w:val="007D67CA"/>
    <w:rsid w:val="007E668F"/>
    <w:rsid w:val="007F5B63"/>
    <w:rsid w:val="00803A0A"/>
    <w:rsid w:val="00846CB9"/>
    <w:rsid w:val="00847BD0"/>
    <w:rsid w:val="00850DB0"/>
    <w:rsid w:val="008566AA"/>
    <w:rsid w:val="008A1E6E"/>
    <w:rsid w:val="008A4ED2"/>
    <w:rsid w:val="008C024F"/>
    <w:rsid w:val="008C2CFC"/>
    <w:rsid w:val="00912DC8"/>
    <w:rsid w:val="009475DC"/>
    <w:rsid w:val="00960A6A"/>
    <w:rsid w:val="00967B93"/>
    <w:rsid w:val="009D090F"/>
    <w:rsid w:val="009E2054"/>
    <w:rsid w:val="00A15BB3"/>
    <w:rsid w:val="00A31464"/>
    <w:rsid w:val="00A31B16"/>
    <w:rsid w:val="00A33613"/>
    <w:rsid w:val="00A47A8D"/>
    <w:rsid w:val="00AC41EB"/>
    <w:rsid w:val="00AC6C7E"/>
    <w:rsid w:val="00AD1BAB"/>
    <w:rsid w:val="00AD6266"/>
    <w:rsid w:val="00B4158A"/>
    <w:rsid w:val="00B56F45"/>
    <w:rsid w:val="00B6466C"/>
    <w:rsid w:val="00BB1B5D"/>
    <w:rsid w:val="00BC22C7"/>
    <w:rsid w:val="00BD195A"/>
    <w:rsid w:val="00BD455C"/>
    <w:rsid w:val="00C07240"/>
    <w:rsid w:val="00C14078"/>
    <w:rsid w:val="00C41C02"/>
    <w:rsid w:val="00CD591A"/>
    <w:rsid w:val="00CE1E3D"/>
    <w:rsid w:val="00D053FA"/>
    <w:rsid w:val="00D173D3"/>
    <w:rsid w:val="00DC3F0A"/>
    <w:rsid w:val="00DD6BDF"/>
    <w:rsid w:val="00DE3333"/>
    <w:rsid w:val="00E26AED"/>
    <w:rsid w:val="00E53608"/>
    <w:rsid w:val="00E62D2B"/>
    <w:rsid w:val="00E73AB8"/>
    <w:rsid w:val="00E90A60"/>
    <w:rsid w:val="00EC4350"/>
    <w:rsid w:val="00ED47F7"/>
    <w:rsid w:val="00EE715B"/>
    <w:rsid w:val="00EE7E09"/>
    <w:rsid w:val="00F0223C"/>
    <w:rsid w:val="00F3235D"/>
    <w:rsid w:val="00F32393"/>
    <w:rsid w:val="00F34471"/>
    <w:rsid w:val="00F447E9"/>
    <w:rsid w:val="00F508A5"/>
    <w:rsid w:val="00F66568"/>
    <w:rsid w:val="00F7065E"/>
    <w:rsid w:val="00F878BD"/>
    <w:rsid w:val="00FD6D1C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5A01F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35732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rsid w:val="0035732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732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732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732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732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732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732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732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35732C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35732C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5732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34"/>
    <w:qFormat/>
    <w:rsid w:val="0035732C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35732C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5732C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rsid w:val="0035732C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35732C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357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Zkladntext"/>
    <w:next w:val="Normln"/>
    <w:link w:val="NzevChar"/>
    <w:uiPriority w:val="10"/>
    <w:qFormat/>
    <w:rsid w:val="0035732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35732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35732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">
    <w:name w:val="Data"/>
    <w:basedOn w:val="Zkladntext"/>
    <w:qFormat/>
    <w:rsid w:val="0035732C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qFormat/>
    <w:rsid w:val="0035732C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35732C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35732C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35732C"/>
    <w:rPr>
      <w:rFonts w:ascii="Calibri" w:hAnsi="Calibri" w:cs="Calibri"/>
    </w:rPr>
  </w:style>
  <w:style w:type="paragraph" w:styleId="Bezmezer">
    <w:name w:val="No Spacing"/>
    <w:uiPriority w:val="1"/>
    <w:qFormat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Standardnpsmoodstavce"/>
    <w:link w:val="Nadpis2"/>
    <w:uiPriority w:val="9"/>
    <w:rsid w:val="0035732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Pracovnzkuenosti">
    <w:name w:val="Pracovní zkušenosti"/>
    <w:basedOn w:val="Normln"/>
    <w:qFormat/>
    <w:rsid w:val="0035732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Seznamsodrkami">
    <w:name w:val="List Bullet"/>
    <w:basedOn w:val="Normln"/>
    <w:uiPriority w:val="99"/>
    <w:rsid w:val="0035732C"/>
    <w:pPr>
      <w:numPr>
        <w:numId w:val="3"/>
      </w:numPr>
      <w:contextualSpacing/>
    </w:pPr>
  </w:style>
  <w:style w:type="paragraph" w:customStyle="1" w:styleId="Nzevkoly">
    <w:name w:val="Název školy"/>
    <w:basedOn w:val="Normln"/>
    <w:uiPriority w:val="1"/>
    <w:rsid w:val="0035732C"/>
    <w:rPr>
      <w:b/>
    </w:rPr>
  </w:style>
  <w:style w:type="character" w:customStyle="1" w:styleId="Mention">
    <w:name w:val="Mention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35732C"/>
    <w:pPr>
      <w:numPr>
        <w:numId w:val="4"/>
      </w:numPr>
    </w:pPr>
  </w:style>
  <w:style w:type="numbering" w:styleId="1ai">
    <w:name w:val="Outline List 1"/>
    <w:basedOn w:val="Bezseznamu"/>
    <w:uiPriority w:val="99"/>
    <w:semiHidden/>
    <w:unhideWhenUsed/>
    <w:rsid w:val="0035732C"/>
    <w:pPr>
      <w:numPr>
        <w:numId w:val="5"/>
      </w:numPr>
    </w:pPr>
  </w:style>
  <w:style w:type="character" w:styleId="KdHTML">
    <w:name w:val="HTML Code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5732C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5732C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5732C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5732C"/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5732C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5732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5732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5732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5732C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5732C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5732C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5732C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5732C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5732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35732C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35732C"/>
  </w:style>
  <w:style w:type="character" w:styleId="Nzevknihy">
    <w:name w:val="Book Title"/>
    <w:basedOn w:val="Standardnpsmoodstavce"/>
    <w:uiPriority w:val="33"/>
    <w:semiHidden/>
    <w:rsid w:val="0035732C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35732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35732C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5732C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5732C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5732C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5732C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35732C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5732C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5732C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5732C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5732C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5732C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5732C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5732C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5732C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5732C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5732C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5732C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5732C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5732C"/>
    <w:pPr>
      <w:numPr>
        <w:numId w:val="14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rsid w:val="0035732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35732C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35732C"/>
  </w:style>
  <w:style w:type="paragraph" w:styleId="Textmakra">
    <w:name w:val="macro"/>
    <w:link w:val="TextmakraChar"/>
    <w:uiPriority w:val="99"/>
    <w:semiHidden/>
    <w:unhideWhenUsed/>
    <w:rsid w:val="0035732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35732C"/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5732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35732C"/>
    <w:pPr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35732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3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35732C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3573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3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32C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5732C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35732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35732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5732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732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5732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5732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5732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35732C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3573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3573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3573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573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573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35732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35732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5732C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35732C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unhideWhenUsed/>
    <w:rsid w:val="0035732C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Standardnpsmoodstavce"/>
    <w:uiPriority w:val="99"/>
    <w:semiHidden/>
    <w:unhideWhenUsed/>
    <w:rsid w:val="0035732C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5732C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5732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5732C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35732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5732C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5732C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5732C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5732C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5732C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5732C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5732C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5732C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35732C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5732C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5732C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573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5732C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5732C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35732C"/>
  </w:style>
  <w:style w:type="character" w:customStyle="1" w:styleId="OslovenChar">
    <w:name w:val="Oslovení Char"/>
    <w:basedOn w:val="Standardnpsmoodstavce"/>
    <w:link w:val="Osloven"/>
    <w:uiPriority w:val="99"/>
    <w:semiHidden/>
    <w:rsid w:val="0035732C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35732C"/>
    <w:pPr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35732C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35732C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5732C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5732C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5732C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5732C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5732C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5732C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5732C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5732C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5732C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732C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732C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35732C"/>
    <w:pPr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35732C"/>
    <w:rPr>
      <w:rFonts w:ascii="Calibri" w:hAnsi="Calibri" w:cs="Calibri"/>
    </w:rPr>
  </w:style>
  <w:style w:type="table" w:styleId="Mkatabulky1">
    <w:name w:val="Table Grid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3573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732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732C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5732C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unhideWhenUsed/>
    <w:rsid w:val="0035732C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5732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3">
    <w:name w:val="A3"/>
    <w:basedOn w:val="Standardnpsmoodstavce"/>
    <w:uiPriority w:val="99"/>
    <w:rsid w:val="002E3F36"/>
    <w:rPr>
      <w:color w:val="000000"/>
    </w:rPr>
  </w:style>
  <w:style w:type="character" w:customStyle="1" w:styleId="datalabel">
    <w:name w:val="datalabel"/>
    <w:basedOn w:val="Standardnpsmoodstavce"/>
    <w:rsid w:val="00CD59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9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1url.cz/@Vychova_kluku_21_4_2021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://www.facebook.com/MAPBrandysko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1url.cz/@Vychova_kluku_21_4_202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://www.mapbrandysko.cz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tatkova\AppData\Roaming\Microsoft\Templates\Profesion&#225;ln&#237;%20&#382;ivotopis%20s%20modr&#253;mi%20kruhy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7095EAD-EB4C-4E5B-87FE-109098844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Profesionální životopis s modrými kruhy</Template>
  <TotalTime>0</TotalTime>
  <Pages>2</Pages>
  <Words>244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2021-04-07T06:56:00Z</dcterms:created>
  <dcterms:modified xsi:type="dcterms:W3CDTF">2021-04-09T14:49:00Z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